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>
            <w:r>
              <w:rPr>
                <w:noProof/>
                <w:lang w:val="en-AU" w:eastAsia="en-AU"/>
              </w:rPr>
              <w:drawing>
                <wp:inline distT="0" distB="0" distL="0" distR="0" wp14:anchorId="07435AA0" wp14:editId="07435AA1">
                  <wp:extent cx="2934191" cy="5029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59" cy="504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141ED6">
            <w:pPr>
              <w:pStyle w:val="Caption"/>
            </w:pPr>
            <w:r>
              <w:t>We have three large private rooms with windows, inside our home used for boarding and in home behavior training.</w:t>
            </w:r>
          </w:p>
          <w:p w:rsidR="00307EC9" w:rsidRPr="002F79F2" w:rsidRDefault="004255AE">
            <w:pPr>
              <w:pStyle w:val="Heading2"/>
              <w:rPr>
                <w:rStyle w:val="Heading2Char"/>
                <w:b/>
                <w:bCs/>
                <w:sz w:val="22"/>
              </w:rPr>
            </w:pPr>
            <w:r>
              <w:rPr>
                <w:sz w:val="22"/>
              </w:rPr>
              <w:t>Has Furrvelvet Sphynx Been Awarded Cattery of Excellence….?</w:t>
            </w:r>
          </w:p>
          <w:p w:rsidR="00175BCB" w:rsidRDefault="00141ED6" w:rsidP="00141ED6">
            <w:pPr>
              <w:pStyle w:val="ListBullet"/>
              <w:numPr>
                <w:ilvl w:val="0"/>
                <w:numId w:val="0"/>
              </w:numPr>
              <w:ind w:left="288" w:hanging="288"/>
            </w:pPr>
            <w:r>
              <w:t xml:space="preserve"> </w:t>
            </w:r>
            <w:r w:rsidR="004255AE">
              <w:t xml:space="preserve">     YES. In 2019 &amp; in 2022 by ANCATS (The Australian National Cats Inc.)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Default="00F9537E" w:rsidP="00F9537E">
                  <w:pPr>
                    <w:pStyle w:val="Heading1"/>
                  </w:pPr>
                  <w:r>
                    <w:t>Sphynx Boarding</w:t>
                  </w:r>
                </w:p>
                <w:p w:rsidR="00F9537E" w:rsidRPr="002F79F2" w:rsidRDefault="00F9537E" w:rsidP="00F9537E">
                  <w:pPr>
                    <w:pStyle w:val="Heading2"/>
                    <w:rPr>
                      <w:rStyle w:val="Heading2Char"/>
                      <w:b/>
                      <w:bCs/>
                      <w:sz w:val="22"/>
                    </w:rPr>
                  </w:pPr>
                  <w:r>
                    <w:rPr>
                      <w:sz w:val="22"/>
                    </w:rPr>
                    <w:t>Boarding is $30 a day and includes:</w:t>
                  </w:r>
                </w:p>
                <w:p w:rsidR="007814FD" w:rsidRDefault="007814FD" w:rsidP="00F9537E">
                  <w:r>
                    <w:t>*Private room accommodation</w:t>
                  </w:r>
                  <w:r w:rsidR="00E56857">
                    <w:t xml:space="preserve"> for stress reduction</w:t>
                  </w:r>
                  <w:r>
                    <w:t>, with window and feliway calming pheromone diffuser if required.</w:t>
                  </w:r>
                </w:p>
                <w:p w:rsidR="007814FD" w:rsidRDefault="00607752" w:rsidP="00F9537E">
                  <w:r>
                    <w:t xml:space="preserve">*Ozpet litter &amp; tray. </w:t>
                  </w:r>
                  <w:r w:rsidR="007814FD">
                    <w:t>Royal C</w:t>
                  </w:r>
                  <w:r w:rsidR="00F9537E">
                    <w:t>anin sens</w:t>
                  </w:r>
                  <w:r w:rsidR="007814FD">
                    <w:t xml:space="preserve">ible biscuits or mother &amp; baby biscuits </w:t>
                  </w:r>
                </w:p>
                <w:p w:rsidR="007814FD" w:rsidRDefault="007814FD" w:rsidP="00F9537E">
                  <w:r>
                    <w:t>*Bowls, scratching post, blankets and toys are available here in their room</w:t>
                  </w:r>
                </w:p>
                <w:p w:rsidR="007814FD" w:rsidRDefault="007814FD" w:rsidP="00F9537E">
                  <w:r>
                    <w:t>*If your cat wishes to go for runs or plays around the house, this will be offered twice daily</w:t>
                  </w:r>
                  <w:r w:rsidR="00607752">
                    <w:t xml:space="preserve"> and lots of love given</w:t>
                  </w:r>
                </w:p>
                <w:p w:rsidR="00F9537E" w:rsidRDefault="0067780A" w:rsidP="00F9537E">
                  <w:r>
                    <w:t># P</w:t>
                  </w:r>
                  <w:r w:rsidR="007814FD">
                    <w:t xml:space="preserve">lease </w:t>
                  </w:r>
                  <w:r w:rsidR="00F9537E">
                    <w:t>bring</w:t>
                  </w:r>
                  <w:r w:rsidR="007814FD">
                    <w:t xml:space="preserve"> your own </w:t>
                  </w:r>
                  <w:r w:rsidR="00E56857">
                    <w:t>wet food</w:t>
                  </w:r>
                  <w:r w:rsidR="007814FD">
                    <w:t xml:space="preserve">. </w:t>
                  </w:r>
                  <w:r w:rsidR="00E56857">
                    <w:t>If on different biscuits</w:t>
                  </w:r>
                  <w:r w:rsidR="007814FD">
                    <w:t xml:space="preserve"> </w:t>
                  </w:r>
                  <w:r w:rsidR="00E56857">
                    <w:t xml:space="preserve">please supply </w:t>
                  </w:r>
                  <w:r w:rsidR="007814FD">
                    <w:t>and bed/toys or anything that will make the stay more like home.</w:t>
                  </w:r>
                  <w:r w:rsidR="00E56857">
                    <w:t xml:space="preserve"> We </w:t>
                  </w:r>
                  <w:r>
                    <w:t>worm or give</w:t>
                  </w:r>
                  <w:r w:rsidR="00E56857">
                    <w:t xml:space="preserve"> medication </w:t>
                  </w:r>
                  <w:r>
                    <w:t>if</w:t>
                  </w:r>
                  <w:r w:rsidR="00E56857">
                    <w:t xml:space="preserve"> required during the stay.</w:t>
                  </w:r>
                </w:p>
                <w:sdt>
                  <w:sdtPr>
                    <w:alias w:val="Enter Heading 2:"/>
                    <w:tag w:val="Enter Heading 2:"/>
                    <w:id w:val="-128940018"/>
                    <w:placeholder>
                      <w:docPart w:val="CBEDFE614E5247479621657507DB431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307EC9" w:rsidRDefault="00307EC9" w:rsidP="00365EBB">
                      <w:pPr>
                        <w:pStyle w:val="Heading2"/>
                      </w:pPr>
                      <w:r>
                        <w:t>Contact Us</w:t>
                      </w:r>
                    </w:p>
                  </w:sdtContent>
                </w:sdt>
                <w:p w:rsidR="00167527" w:rsidRDefault="00307EC9" w:rsidP="000F0755">
                  <w:r>
                    <w:t xml:space="preserve">Phone: </w:t>
                  </w:r>
                  <w:r w:rsidR="000F0755">
                    <w:t>0407953277</w:t>
                  </w:r>
                  <w:r>
                    <w:br/>
                    <w:t xml:space="preserve">Email: </w:t>
                  </w:r>
                  <w:r w:rsidR="000F0755">
                    <w:t>furrvelvetsphynx@gmail.com</w:t>
                  </w:r>
                  <w:r>
                    <w:br/>
                    <w:t xml:space="preserve">Web: </w:t>
                  </w:r>
                  <w:r w:rsidR="000F0755">
                    <w:t>furrvelvetsphynx.com.au</w:t>
                  </w:r>
                </w:p>
                <w:p w:rsidR="00BD613C" w:rsidRPr="004255AE" w:rsidRDefault="00BD613C" w:rsidP="000F0755">
                  <w:pPr>
                    <w:rPr>
                      <w:b/>
                    </w:rPr>
                  </w:pPr>
                </w:p>
                <w:p w:rsidR="00BD613C" w:rsidRDefault="00BD613C" w:rsidP="005027CF"/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TableLayout"/>
                    <w:tblW w:w="4649" w:type="pct"/>
                    <w:tblLayout w:type="fixed"/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307EC9" w:rsidTr="00204BDF">
                    <w:tc>
                      <w:tcPr>
                        <w:tcW w:w="1220" w:type="dxa"/>
                        <w:vAlign w:val="center"/>
                      </w:tcPr>
                      <w:p w:rsidR="00307EC9" w:rsidRPr="001947E7" w:rsidRDefault="00307EC9" w:rsidP="001947E7">
                        <w:pPr>
                          <w:pStyle w:val="NoSpacing"/>
                        </w:pPr>
                        <w:r w:rsidRPr="001947E7">
                          <w:rPr>
                            <w:noProof/>
                            <w:lang w:val="en-AU" w:eastAsia="en-AU"/>
                          </w:rPr>
                          <w:drawing>
                            <wp:inline distT="0" distB="0" distL="0" distR="0" wp14:anchorId="07435AA2" wp14:editId="07435AA3">
                              <wp:extent cx="1041400" cy="861238"/>
                              <wp:effectExtent l="0" t="0" r="635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logo ms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2307" cy="9198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  <w:vAlign w:val="center"/>
                      </w:tcPr>
                      <w:sdt>
                        <w:sdtPr>
                          <w:alias w:val="Enter Company Name:"/>
                          <w:tag w:val="Enter Company Name:"/>
                          <w:id w:val="-1839532679"/>
                          <w:placeholder>
                            <w:docPart w:val="811CE731F05F40C9AA45BF73E8034DBD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307EC9" w:rsidRDefault="00AB51A5">
                            <w:pPr>
                              <w:pStyle w:val="Company"/>
                            </w:pPr>
                            <w:r>
                              <w:t>FURRVELVET SPHYNX!</w:t>
                            </w:r>
                          </w:p>
                        </w:sdtContent>
                      </w:sdt>
                      <w:p w:rsidR="000F0755" w:rsidRDefault="000F0755" w:rsidP="000F0755">
                        <w:pPr>
                          <w:pStyle w:val="ContactInfo"/>
                        </w:pPr>
                        <w:r>
                          <w:t>Camden Park</w:t>
                        </w:r>
                      </w:p>
                      <w:p w:rsidR="00307EC9" w:rsidRDefault="000F0755" w:rsidP="000F0755">
                        <w:pPr>
                          <w:pStyle w:val="ContactInfo"/>
                        </w:pPr>
                        <w:r>
                          <w:t>2570  NSW</w:t>
                        </w:r>
                      </w:p>
                      <w:p w:rsidR="000F0755" w:rsidRDefault="000F0755" w:rsidP="000F0755">
                        <w:pPr>
                          <w:pStyle w:val="ContactInfo"/>
                        </w:pPr>
                        <w:r>
                          <w:t>AUSTRALIA</w:t>
                        </w:r>
                      </w:p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25"/>
              <w:gridCol w:w="20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307EC9" w:rsidP="000F0755">
                  <w:r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7435AA4" wp14:editId="07435AA5">
                        <wp:extent cx="2706370" cy="2158409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4219" cy="2180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0755" w:rsidRPr="005A5474" w:rsidRDefault="00FE3E8A" w:rsidP="005A5474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BOARDING &amp; BEHAVIOUR TRAINING</w:t>
                  </w:r>
                </w:p>
              </w:tc>
              <w:tc>
                <w:tcPr>
                  <w:tcW w:w="360" w:type="dxa"/>
                </w:tcPr>
                <w:p w:rsidR="00307EC9" w:rsidRDefault="000F0755">
                  <w:r>
                    <w:tab/>
                  </w:r>
                </w:p>
              </w:tc>
            </w:tr>
            <w:tr w:rsidR="00307EC9" w:rsidTr="00960A60">
              <w:trPr>
                <w:gridAfter w:val="1"/>
                <w:wAfter w:w="360" w:type="dxa"/>
                <w:trHeight w:hRule="exact" w:val="36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960A60">
              <w:trPr>
                <w:gridAfter w:val="1"/>
                <w:wAfter w:w="360" w:type="dxa"/>
                <w:trHeight w:hRule="exact" w:val="3240"/>
              </w:trPr>
              <w:sdt>
                <w:sdtPr>
                  <w:rPr>
                    <w:u w:val="single"/>
                  </w:rPr>
                  <w:alias w:val="Enter Company Name:"/>
                  <w:tag w:val="Enter Company Name:"/>
                  <w:id w:val="-2083982577"/>
                  <w:placeholder>
                    <w:docPart w:val="E95A33B8ADFF4E2289FF488F11FCE80C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Default="005A5474" w:rsidP="005A5474">
                      <w:pPr>
                        <w:pStyle w:val="Title"/>
                        <w:jc w:val="center"/>
                      </w:pPr>
                      <w:r w:rsidRPr="00AB51A5">
                        <w:rPr>
                          <w:u w:val="single"/>
                        </w:rPr>
                        <w:t>FURRVELVET SPHYNX</w:t>
                      </w:r>
                      <w:r w:rsidR="00AB51A5">
                        <w:rPr>
                          <w:u w:val="single"/>
                        </w:rPr>
                        <w:t>!</w:t>
                      </w:r>
                    </w:p>
                  </w:tc>
                </w:sdtContent>
              </w:sdt>
            </w:tr>
            <w:tr w:rsidR="00307EC9" w:rsidTr="00960A60">
              <w:trPr>
                <w:gridAfter w:val="1"/>
                <w:wAfter w:w="360" w:type="dxa"/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FE3E8A" w:rsidP="00AB51A5">
                  <w:pPr>
                    <w:pStyle w:val="Subtitle"/>
                    <w:ind w:left="0"/>
                    <w:jc w:val="center"/>
                  </w:pPr>
                  <w:r>
                    <w:t xml:space="preserve">WE NOW OFFER SPHYNX ONLY BOARDING INSIDE OUR HOME FOR WHEN YOUR AWAY AND BEHAVIOUR TRAINING !  </w:t>
                  </w:r>
                </w:p>
                <w:p w:rsidR="00AB51A5" w:rsidRDefault="00AB51A5" w:rsidP="00AB51A5">
                  <w:pPr>
                    <w:pStyle w:val="Subtitle"/>
                    <w:ind w:left="0"/>
                  </w:pPr>
                </w:p>
                <w:p w:rsidR="00AB51A5" w:rsidRDefault="00AB51A5" w:rsidP="00AB51A5">
                  <w:pPr>
                    <w:pStyle w:val="Subtitle"/>
                    <w:ind w:left="0"/>
                  </w:pPr>
                </w:p>
                <w:p w:rsidR="00AB51A5" w:rsidRDefault="00AB51A5" w:rsidP="00AB51A5">
                  <w:pPr>
                    <w:pStyle w:val="Subtitle"/>
                    <w:ind w:left="0"/>
                  </w:pPr>
                </w:p>
                <w:p w:rsidR="00AB51A5" w:rsidRDefault="00AB51A5" w:rsidP="00AB51A5">
                  <w:pPr>
                    <w:pStyle w:val="Subtitle"/>
                    <w:ind w:left="0"/>
                  </w:pPr>
                </w:p>
              </w:tc>
            </w:tr>
          </w:tbl>
          <w:p w:rsidR="00307EC9" w:rsidRDefault="00307EC9"/>
        </w:tc>
      </w:tr>
      <w:tr w:rsidR="00307EC9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307EC9"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07435AA6" wp14:editId="07435AA7">
                  <wp:extent cx="2774160" cy="3646967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2DAA8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87" cy="370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Pr="00B55563" w:rsidRDefault="00EB0FE6" w:rsidP="00B55563">
            <w:pPr>
              <w:pStyle w:val="Caption"/>
              <w:rPr>
                <w:rStyle w:val="Heading1Char"/>
                <w:rFonts w:asciiTheme="minorHAnsi" w:eastAsiaTheme="minorHAnsi" w:hAnsiTheme="minorHAnsi" w:cstheme="minorBidi"/>
                <w:b w:val="0"/>
                <w:bCs w:val="0"/>
                <w:color w:val="4D4436" w:themeColor="text2" w:themeTint="E6"/>
                <w:sz w:val="22"/>
              </w:rPr>
            </w:pPr>
            <w:r>
              <w:t>Lead and harness training is a lovely activity to do with your sphynx!</w:t>
            </w:r>
          </w:p>
          <w:p w:rsidR="00307EC9" w:rsidRPr="00365EBB" w:rsidRDefault="003D34E5" w:rsidP="00365EBB">
            <w:pPr>
              <w:pStyle w:val="Heading2"/>
              <w:rPr>
                <w:rStyle w:val="Heading1Char"/>
                <w:b/>
                <w:bCs/>
                <w:color w:val="352F25" w:themeColor="text2"/>
                <w:sz w:val="24"/>
              </w:rPr>
            </w:pPr>
            <w:r>
              <w:t>Sphynx behavior training is</w:t>
            </w:r>
            <w:r w:rsidR="00AB3447">
              <w:t xml:space="preserve"> offered in your home or dur</w:t>
            </w:r>
            <w:r w:rsidR="003E0C65">
              <w:t>ing boarding. Starting costs at $50 per half hour</w:t>
            </w:r>
            <w:r w:rsidR="00AB3447">
              <w:t>……</w:t>
            </w:r>
          </w:p>
          <w:p w:rsidR="00307EC9" w:rsidRPr="007014C5" w:rsidRDefault="003D34E5" w:rsidP="00AB3447">
            <w:r>
              <w:t>Sphynx owners know they have a unique personality &amp; with that comes a unique understanding of their needs. We provide free phone enquiries for boarding or behavioral training for the life of your baby &amp; offer additional help at a cost if required. This allows us to set up an environment or training program to suit your unique sphynx baby.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9808F3" w:rsidRPr="009808F3" w:rsidRDefault="009808F3" w:rsidP="009808F3">
            <w:pPr>
              <w:pStyle w:val="Heading2"/>
              <w:spacing w:before="200"/>
            </w:pPr>
            <w:r>
              <w:t>Qualifications we hold….</w:t>
            </w:r>
          </w:p>
          <w:p w:rsidR="009808F3" w:rsidRDefault="009808F3" w:rsidP="009808F3">
            <w:pPr>
              <w:pStyle w:val="ListParagraph"/>
              <w:numPr>
                <w:ilvl w:val="0"/>
                <w:numId w:val="17"/>
              </w:numPr>
            </w:pPr>
            <w:r>
              <w:t xml:space="preserve">Certified ANCATs Sphynx Breeder </w:t>
            </w:r>
          </w:p>
          <w:p w:rsidR="009808F3" w:rsidRDefault="009808F3" w:rsidP="009808F3">
            <w:pPr>
              <w:pStyle w:val="ListParagraph"/>
              <w:numPr>
                <w:ilvl w:val="0"/>
                <w:numId w:val="17"/>
              </w:numPr>
            </w:pPr>
            <w:r>
              <w:t xml:space="preserve">Qualification in Domestic Cat Care </w:t>
            </w:r>
          </w:p>
          <w:p w:rsidR="00307EC9" w:rsidRDefault="009808F3" w:rsidP="009808F3">
            <w:pPr>
              <w:pStyle w:val="ListParagraph"/>
              <w:numPr>
                <w:ilvl w:val="0"/>
                <w:numId w:val="17"/>
              </w:numPr>
            </w:pPr>
            <w:r>
              <w:t>Qualification in Cat Psychology and Training</w:t>
            </w:r>
            <w:r w:rsidR="00253E79">
              <w:t xml:space="preserve"> </w:t>
            </w:r>
          </w:p>
          <w:p w:rsidR="009808F3" w:rsidRPr="007014C5" w:rsidRDefault="009808F3" w:rsidP="009808F3">
            <w:pPr>
              <w:pStyle w:val="ListParagraph"/>
              <w:numPr>
                <w:ilvl w:val="0"/>
                <w:numId w:val="17"/>
              </w:numPr>
            </w:pPr>
            <w:r>
              <w:t>I spent 16yrs as a Registered Nurse before I started Sphynx breeding in 2017</w:t>
            </w:r>
          </w:p>
          <w:p w:rsidR="00BD613C" w:rsidRPr="009808F3" w:rsidRDefault="00743D8F" w:rsidP="00BD613C">
            <w:pPr>
              <w:pStyle w:val="Quote"/>
              <w:rPr>
                <w:sz w:val="20"/>
                <w:szCs w:val="20"/>
              </w:rPr>
            </w:pPr>
            <w:r w:rsidRPr="009808F3">
              <w:rPr>
                <w:sz w:val="20"/>
                <w:szCs w:val="20"/>
              </w:rPr>
              <w:t xml:space="preserve">Classical conditioning is a technique used to teach cats to learn or become </w:t>
            </w:r>
            <w:r w:rsidR="00EB0FE6" w:rsidRPr="009808F3">
              <w:rPr>
                <w:sz w:val="20"/>
                <w:szCs w:val="20"/>
              </w:rPr>
              <w:t>conditioned to a particular sound</w:t>
            </w:r>
            <w:r w:rsidR="00DB2294" w:rsidRPr="009808F3">
              <w:rPr>
                <w:sz w:val="20"/>
                <w:szCs w:val="20"/>
              </w:rPr>
              <w:t xml:space="preserve"> (eg clicker)</w:t>
            </w:r>
            <w:r w:rsidR="00EB0FE6" w:rsidRPr="009808F3">
              <w:rPr>
                <w:sz w:val="20"/>
                <w:szCs w:val="20"/>
              </w:rPr>
              <w:t xml:space="preserve">, smell, or behavior associated with the desired response. We </w:t>
            </w:r>
            <w:r w:rsidR="00DB2294" w:rsidRPr="009808F3">
              <w:rPr>
                <w:sz w:val="20"/>
                <w:szCs w:val="20"/>
              </w:rPr>
              <w:t>use positive reinforcement</w:t>
            </w:r>
            <w:r w:rsidR="00EB0FE6" w:rsidRPr="009808F3">
              <w:rPr>
                <w:sz w:val="20"/>
                <w:szCs w:val="20"/>
              </w:rPr>
              <w:t xml:space="preserve"> with treats, play and affection for the desired outcome. For example, shaking of a lead and harness, means it’s time for our walk. Conditioning can take a few days to a few months to achieve.</w:t>
            </w:r>
          </w:p>
          <w:p w:rsidR="00307EC9" w:rsidRPr="0063311A" w:rsidRDefault="00DB2294" w:rsidP="0063311A">
            <w:pPr>
              <w:pStyle w:val="Heading2"/>
              <w:rPr>
                <w:rStyle w:val="QuoteChar"/>
                <w:i w:val="0"/>
                <w:iCs w:val="0"/>
                <w:color w:val="352F25" w:themeColor="text2"/>
                <w:sz w:val="24"/>
              </w:rPr>
            </w:pPr>
            <w:r>
              <w:t>Training offered but not limited to…..</w:t>
            </w:r>
          </w:p>
          <w:p w:rsidR="00307EC9" w:rsidRDefault="00DB2294" w:rsidP="00DB2294">
            <w:pPr>
              <w:pStyle w:val="ListParagraph"/>
              <w:numPr>
                <w:ilvl w:val="0"/>
                <w:numId w:val="16"/>
              </w:numPr>
            </w:pPr>
            <w:r>
              <w:t>Lead and harness training</w:t>
            </w:r>
          </w:p>
          <w:p w:rsidR="00DB2294" w:rsidRDefault="00DB2294" w:rsidP="00DB2294">
            <w:pPr>
              <w:pStyle w:val="ListParagraph"/>
              <w:numPr>
                <w:ilvl w:val="0"/>
                <w:numId w:val="16"/>
              </w:numPr>
            </w:pPr>
            <w:r>
              <w:t>Crate training</w:t>
            </w:r>
          </w:p>
          <w:p w:rsidR="00DB2294" w:rsidRDefault="00DB2294" w:rsidP="00DB2294">
            <w:pPr>
              <w:pStyle w:val="ListParagraph"/>
              <w:numPr>
                <w:ilvl w:val="0"/>
                <w:numId w:val="16"/>
              </w:numPr>
            </w:pPr>
            <w:r>
              <w:t>Grooming training</w:t>
            </w:r>
          </w:p>
          <w:p w:rsidR="00DB2294" w:rsidRDefault="00DB2294" w:rsidP="00DB2294">
            <w:pPr>
              <w:pStyle w:val="ListParagraph"/>
              <w:numPr>
                <w:ilvl w:val="0"/>
                <w:numId w:val="16"/>
              </w:numPr>
            </w:pPr>
            <w:r>
              <w:t>House training</w:t>
            </w:r>
          </w:p>
          <w:p w:rsidR="00DB2294" w:rsidRDefault="00DB2294" w:rsidP="00DB2294">
            <w:pPr>
              <w:pStyle w:val="ListParagraph"/>
              <w:numPr>
                <w:ilvl w:val="0"/>
                <w:numId w:val="16"/>
              </w:numPr>
            </w:pPr>
            <w:r>
              <w:t>Pram training (we have a cat pram so we can try your cat with it prior to you purchasing one)</w:t>
            </w:r>
          </w:p>
          <w:p w:rsidR="00DB2294" w:rsidRPr="0063311A" w:rsidRDefault="00DB2294" w:rsidP="00DB2294">
            <w:pPr>
              <w:pStyle w:val="ListParagraph"/>
            </w:pPr>
          </w:p>
        </w:tc>
        <w:tc>
          <w:tcPr>
            <w:tcW w:w="4565" w:type="dxa"/>
            <w:tcMar>
              <w:left w:w="720" w:type="dxa"/>
            </w:tcMar>
          </w:tcPr>
          <w:p w:rsidR="00307EC9" w:rsidRDefault="00307EC9">
            <w:r>
              <w:rPr>
                <w:noProof/>
                <w:lang w:val="en-AU" w:eastAsia="en-AU"/>
              </w:rPr>
              <w:lastRenderedPageBreak/>
              <w:drawing>
                <wp:inline distT="0" distB="0" distL="0" distR="0" wp14:anchorId="07435AA8" wp14:editId="07435AA9">
                  <wp:extent cx="2732405" cy="1477926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BABF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83" cy="149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Default="00EB0FE6">
            <w:pPr>
              <w:pStyle w:val="Caption"/>
            </w:pPr>
            <w:r>
              <w:t>Grooming</w:t>
            </w:r>
            <w:r w:rsidR="007814FD">
              <w:t xml:space="preserve"> needs </w:t>
            </w:r>
            <w:r>
              <w:t xml:space="preserve">are not liked by all sphynx. </w:t>
            </w:r>
            <w:r w:rsidR="007814FD">
              <w:t>We condition them to bathing, ear cleaning, nail trimming ect.</w:t>
            </w:r>
          </w:p>
          <w:p w:rsidR="00307EC9" w:rsidRDefault="003D34E5" w:rsidP="0063311A">
            <w:pPr>
              <w:pStyle w:val="Heading2"/>
            </w:pPr>
            <w:r>
              <w:t>The training principle’s to remember…</w:t>
            </w:r>
          </w:p>
          <w:p w:rsidR="006A7BBC" w:rsidRDefault="003E0C65" w:rsidP="003D34E5">
            <w:pPr>
              <w:pStyle w:val="ListParagraph"/>
              <w:numPr>
                <w:ilvl w:val="0"/>
                <w:numId w:val="18"/>
              </w:numPr>
            </w:pPr>
            <w:r>
              <w:t>Never hit your cat or get angry</w:t>
            </w:r>
          </w:p>
          <w:p w:rsidR="003E0C65" w:rsidRDefault="003E0C65" w:rsidP="003D34E5">
            <w:pPr>
              <w:pStyle w:val="ListParagraph"/>
              <w:numPr>
                <w:ilvl w:val="0"/>
                <w:numId w:val="18"/>
              </w:numPr>
            </w:pPr>
            <w:r>
              <w:t>Ignore negative behavior</w:t>
            </w:r>
          </w:p>
          <w:p w:rsidR="003E0C65" w:rsidRDefault="003E0C65" w:rsidP="003D34E5">
            <w:pPr>
              <w:pStyle w:val="ListParagraph"/>
              <w:numPr>
                <w:ilvl w:val="0"/>
                <w:numId w:val="18"/>
              </w:numPr>
            </w:pPr>
            <w:r>
              <w:t>Reward positive behavior only</w:t>
            </w:r>
          </w:p>
          <w:p w:rsidR="003E0C65" w:rsidRDefault="003E0C65" w:rsidP="003D34E5">
            <w:pPr>
              <w:pStyle w:val="ListParagraph"/>
              <w:numPr>
                <w:ilvl w:val="0"/>
                <w:numId w:val="18"/>
              </w:numPr>
            </w:pPr>
            <w:r>
              <w:t>Every cat is unique</w:t>
            </w:r>
          </w:p>
          <w:p w:rsidR="00DD7E35" w:rsidRPr="004D6E93" w:rsidRDefault="00DD7E35" w:rsidP="003D34E5">
            <w:pPr>
              <w:pStyle w:val="ListParagraph"/>
              <w:numPr>
                <w:ilvl w:val="0"/>
                <w:numId w:val="18"/>
              </w:numPr>
            </w:pPr>
            <w:r>
              <w:t>It’s easier when your cat is calm</w:t>
            </w:r>
          </w:p>
          <w:p w:rsidR="003E0C65" w:rsidRDefault="003E0C65" w:rsidP="003E0C65">
            <w:pPr>
              <w:pStyle w:val="Heading2"/>
            </w:pPr>
            <w:r>
              <w:t>Sphynx</w:t>
            </w:r>
            <w:r>
              <w:t xml:space="preserve"> training </w:t>
            </w:r>
            <w:r>
              <w:t>include</w:t>
            </w:r>
            <w:r w:rsidR="00DD7E35">
              <w:t>s</w:t>
            </w:r>
            <w:r>
              <w:t xml:space="preserve"> ….</w:t>
            </w:r>
            <w:r>
              <w:t>…</w:t>
            </w:r>
          </w:p>
          <w:p w:rsidR="003E0C65" w:rsidRDefault="003E0C65" w:rsidP="003E0C65">
            <w:pPr>
              <w:pStyle w:val="ListParagraph"/>
              <w:numPr>
                <w:ilvl w:val="0"/>
                <w:numId w:val="18"/>
              </w:numPr>
            </w:pPr>
            <w:r>
              <w:t>Daily progress updates with photos during boarding</w:t>
            </w:r>
          </w:p>
          <w:p w:rsidR="003E0C65" w:rsidRPr="004D6E93" w:rsidRDefault="003E0C65" w:rsidP="003E0C65">
            <w:pPr>
              <w:pStyle w:val="ListParagraph"/>
              <w:numPr>
                <w:ilvl w:val="0"/>
                <w:numId w:val="18"/>
              </w:numPr>
            </w:pPr>
            <w:r>
              <w:t>Phone support post training</w:t>
            </w:r>
          </w:p>
          <w:p w:rsidR="003E0C65" w:rsidRDefault="003E0C65" w:rsidP="003E0C65">
            <w:pPr>
              <w:pStyle w:val="Heading2"/>
            </w:pPr>
            <w:r>
              <w:t>What is best you supply for s</w:t>
            </w:r>
            <w:r>
              <w:t>phynx t</w:t>
            </w:r>
            <w:r>
              <w:t>raining</w:t>
            </w:r>
            <w:r>
              <w:t xml:space="preserve"> ….…</w:t>
            </w:r>
          </w:p>
          <w:p w:rsidR="003E0C65" w:rsidRDefault="003E0C65" w:rsidP="003E0C65">
            <w:pPr>
              <w:pStyle w:val="ListParagraph"/>
              <w:numPr>
                <w:ilvl w:val="0"/>
                <w:numId w:val="18"/>
              </w:numPr>
            </w:pPr>
            <w:r>
              <w:t>The equipment you wish your cat to get conditioned to</w:t>
            </w:r>
          </w:p>
          <w:p w:rsidR="003E0C65" w:rsidRDefault="003E0C65" w:rsidP="003E0C65">
            <w:pPr>
              <w:pStyle w:val="ListParagraph"/>
              <w:numPr>
                <w:ilvl w:val="0"/>
                <w:numId w:val="18"/>
              </w:numPr>
            </w:pPr>
            <w:r>
              <w:t>Your cats favorite treats</w:t>
            </w:r>
          </w:p>
          <w:p w:rsidR="003E0C65" w:rsidRDefault="00DD7E35" w:rsidP="003E0C65">
            <w:pPr>
              <w:pStyle w:val="ListParagraph"/>
              <w:numPr>
                <w:ilvl w:val="0"/>
                <w:numId w:val="18"/>
              </w:numPr>
            </w:pPr>
            <w:r>
              <w:t>A list of anything I should know about your cat, likes or dislikes</w:t>
            </w:r>
          </w:p>
          <w:p w:rsidR="00DD7E35" w:rsidRPr="004D6E93" w:rsidRDefault="00DD7E35" w:rsidP="003E0C65">
            <w:pPr>
              <w:pStyle w:val="ListParagraph"/>
              <w:numPr>
                <w:ilvl w:val="0"/>
                <w:numId w:val="18"/>
              </w:numPr>
            </w:pPr>
            <w:r>
              <w:t>A history of the behavior, when it started and why you think it did</w:t>
            </w:r>
            <w:bookmarkStart w:id="0" w:name="_GoBack"/>
            <w:bookmarkEnd w:id="0"/>
          </w:p>
          <w:p w:rsidR="006966C7" w:rsidRPr="004D6E93" w:rsidRDefault="006966C7" w:rsidP="004D6E93"/>
        </w:tc>
      </w:tr>
    </w:tbl>
    <w:p w:rsidR="009915C8" w:rsidRDefault="009915C8" w:rsidP="00B22B8D"/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C87" w:rsidRDefault="00665C87" w:rsidP="00BF6AFD">
      <w:pPr>
        <w:spacing w:after="0" w:line="240" w:lineRule="auto"/>
      </w:pPr>
      <w:r>
        <w:separator/>
      </w:r>
    </w:p>
  </w:endnote>
  <w:endnote w:type="continuationSeparator" w:id="0">
    <w:p w:rsidR="00665C87" w:rsidRDefault="00665C87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C87" w:rsidRDefault="00665C87" w:rsidP="00BF6AFD">
      <w:pPr>
        <w:spacing w:after="0" w:line="240" w:lineRule="auto"/>
      </w:pPr>
      <w:r>
        <w:separator/>
      </w:r>
    </w:p>
  </w:footnote>
  <w:footnote w:type="continuationSeparator" w:id="0">
    <w:p w:rsidR="00665C87" w:rsidRDefault="00665C87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DF34A4A"/>
    <w:multiLevelType w:val="hybridMultilevel"/>
    <w:tmpl w:val="8EC47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61BB0"/>
    <w:multiLevelType w:val="hybridMultilevel"/>
    <w:tmpl w:val="DAA2F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DE6E58"/>
    <w:multiLevelType w:val="hybridMultilevel"/>
    <w:tmpl w:val="F4889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755"/>
    <w:rsid w:val="000144D2"/>
    <w:rsid w:val="00027FF8"/>
    <w:rsid w:val="000F0755"/>
    <w:rsid w:val="001372C8"/>
    <w:rsid w:val="00141ED6"/>
    <w:rsid w:val="00167527"/>
    <w:rsid w:val="00175BCB"/>
    <w:rsid w:val="001947E7"/>
    <w:rsid w:val="001A6EF1"/>
    <w:rsid w:val="001D0847"/>
    <w:rsid w:val="00204BDF"/>
    <w:rsid w:val="00227118"/>
    <w:rsid w:val="00253E79"/>
    <w:rsid w:val="0025581E"/>
    <w:rsid w:val="002F79F2"/>
    <w:rsid w:val="00307EC9"/>
    <w:rsid w:val="003251C7"/>
    <w:rsid w:val="003566C0"/>
    <w:rsid w:val="00357B17"/>
    <w:rsid w:val="00365EBB"/>
    <w:rsid w:val="003B391D"/>
    <w:rsid w:val="003D34E5"/>
    <w:rsid w:val="003E0C65"/>
    <w:rsid w:val="00422379"/>
    <w:rsid w:val="004255AE"/>
    <w:rsid w:val="0047087E"/>
    <w:rsid w:val="0048634A"/>
    <w:rsid w:val="004D6E93"/>
    <w:rsid w:val="005027CF"/>
    <w:rsid w:val="00507FE1"/>
    <w:rsid w:val="005259A3"/>
    <w:rsid w:val="005473B9"/>
    <w:rsid w:val="0056054A"/>
    <w:rsid w:val="00571D35"/>
    <w:rsid w:val="005A5474"/>
    <w:rsid w:val="005C6A14"/>
    <w:rsid w:val="005E5178"/>
    <w:rsid w:val="00607752"/>
    <w:rsid w:val="0063311A"/>
    <w:rsid w:val="00665C87"/>
    <w:rsid w:val="0067780A"/>
    <w:rsid w:val="0068396D"/>
    <w:rsid w:val="006966C7"/>
    <w:rsid w:val="006A2E06"/>
    <w:rsid w:val="006A7BBC"/>
    <w:rsid w:val="007014C5"/>
    <w:rsid w:val="00743D8F"/>
    <w:rsid w:val="007613E0"/>
    <w:rsid w:val="007647EF"/>
    <w:rsid w:val="007814FD"/>
    <w:rsid w:val="007E0350"/>
    <w:rsid w:val="007E3C3A"/>
    <w:rsid w:val="00864615"/>
    <w:rsid w:val="0089764D"/>
    <w:rsid w:val="008B000B"/>
    <w:rsid w:val="008F461E"/>
    <w:rsid w:val="009003ED"/>
    <w:rsid w:val="00960A60"/>
    <w:rsid w:val="009808F3"/>
    <w:rsid w:val="009915C8"/>
    <w:rsid w:val="009E3E6A"/>
    <w:rsid w:val="009F3198"/>
    <w:rsid w:val="00A25D9E"/>
    <w:rsid w:val="00A43760"/>
    <w:rsid w:val="00A54316"/>
    <w:rsid w:val="00A769D1"/>
    <w:rsid w:val="00A802A3"/>
    <w:rsid w:val="00A85868"/>
    <w:rsid w:val="00A95BFB"/>
    <w:rsid w:val="00AB3447"/>
    <w:rsid w:val="00AB4A01"/>
    <w:rsid w:val="00AB51A5"/>
    <w:rsid w:val="00AB72BA"/>
    <w:rsid w:val="00AD7341"/>
    <w:rsid w:val="00AE5069"/>
    <w:rsid w:val="00B16D26"/>
    <w:rsid w:val="00B22B8D"/>
    <w:rsid w:val="00B55563"/>
    <w:rsid w:val="00BD613C"/>
    <w:rsid w:val="00BF6AFD"/>
    <w:rsid w:val="00C476E1"/>
    <w:rsid w:val="00C6682E"/>
    <w:rsid w:val="00CA678F"/>
    <w:rsid w:val="00CB4803"/>
    <w:rsid w:val="00CB65F7"/>
    <w:rsid w:val="00CD1DEA"/>
    <w:rsid w:val="00D12A7F"/>
    <w:rsid w:val="00D27440"/>
    <w:rsid w:val="00D96E0F"/>
    <w:rsid w:val="00DB2294"/>
    <w:rsid w:val="00DB5D32"/>
    <w:rsid w:val="00DD7E35"/>
    <w:rsid w:val="00E04635"/>
    <w:rsid w:val="00E37F3D"/>
    <w:rsid w:val="00E56857"/>
    <w:rsid w:val="00E74186"/>
    <w:rsid w:val="00EB0FE6"/>
    <w:rsid w:val="00EE0A38"/>
    <w:rsid w:val="00F1046F"/>
    <w:rsid w:val="00F23925"/>
    <w:rsid w:val="00F65FF0"/>
    <w:rsid w:val="00F66B21"/>
    <w:rsid w:val="00F83409"/>
    <w:rsid w:val="00F9537E"/>
    <w:rsid w:val="00FA07B2"/>
    <w:rsid w:val="00FD4131"/>
    <w:rsid w:val="00FE3E8A"/>
    <w:rsid w:val="00FF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841BCB-EC2F-42DB-AF8D-0BBF68F8D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a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EDFE614E5247479621657507DB4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C116D-E482-499E-B088-A4751A9FDC06}"/>
      </w:docPartPr>
      <w:docPartBody>
        <w:p w:rsidR="00DC53DC" w:rsidRDefault="004C4C81">
          <w:pPr>
            <w:pStyle w:val="CBEDFE614E5247479621657507DB4316"/>
          </w:pPr>
          <w:r>
            <w:t>Contact Us</w:t>
          </w:r>
        </w:p>
      </w:docPartBody>
    </w:docPart>
    <w:docPart>
      <w:docPartPr>
        <w:name w:val="811CE731F05F40C9AA45BF73E8034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01B41-4F15-4A2A-85FC-17F6C99798EB}"/>
      </w:docPartPr>
      <w:docPartBody>
        <w:p w:rsidR="00DC53DC" w:rsidRDefault="004C4C81">
          <w:pPr>
            <w:pStyle w:val="811CE731F05F40C9AA45BF73E8034DBD"/>
          </w:pPr>
          <w:r>
            <w:t>Company Name</w:t>
          </w:r>
        </w:p>
      </w:docPartBody>
    </w:docPart>
    <w:docPart>
      <w:docPartPr>
        <w:name w:val="E95A33B8ADFF4E2289FF488F11FCE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0F8C6-C8C6-4BE8-A070-717E8C6A7BB7}"/>
      </w:docPartPr>
      <w:docPartBody>
        <w:p w:rsidR="00DC53DC" w:rsidRDefault="004C4C81">
          <w:pPr>
            <w:pStyle w:val="E95A33B8ADFF4E2289FF488F11FCE80C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81"/>
    <w:rsid w:val="004C4C81"/>
    <w:rsid w:val="004F2F6D"/>
    <w:rsid w:val="005C5B0A"/>
    <w:rsid w:val="006446AD"/>
    <w:rsid w:val="007235F0"/>
    <w:rsid w:val="00793C3A"/>
    <w:rsid w:val="007C6466"/>
    <w:rsid w:val="008123FF"/>
    <w:rsid w:val="008579F0"/>
    <w:rsid w:val="00A3313A"/>
    <w:rsid w:val="00B97A99"/>
    <w:rsid w:val="00BE1F52"/>
    <w:rsid w:val="00DC53DC"/>
    <w:rsid w:val="00E0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82A131CD7C45969D1770EE6936FFB7">
    <w:name w:val="B882A131CD7C45969D1770EE6936FFB7"/>
  </w:style>
  <w:style w:type="paragraph" w:customStyle="1" w:styleId="0D0BED066CDA4B239C83B841EC58BCDE">
    <w:name w:val="0D0BED066CDA4B239C83B841EC58BCDE"/>
  </w:style>
  <w:style w:type="paragraph" w:customStyle="1" w:styleId="A06984DB25434E8A86D20B9077AC4539">
    <w:name w:val="A06984DB25434E8A86D20B9077AC4539"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val="en-US" w:eastAsia="ja-JP"/>
    </w:rPr>
  </w:style>
  <w:style w:type="paragraph" w:customStyle="1" w:styleId="0A57C09F3FC94651B89CF29AE0B3AF29">
    <w:name w:val="0A57C09F3FC94651B89CF29AE0B3AF2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97031694CB849929C11B9D1D71CD63C">
    <w:name w:val="897031694CB849929C11B9D1D71CD63C"/>
  </w:style>
  <w:style w:type="paragraph" w:customStyle="1" w:styleId="AEFBF05A1BFA4DA59BA5343EF5D898B1">
    <w:name w:val="AEFBF05A1BFA4DA59BA5343EF5D898B1"/>
  </w:style>
  <w:style w:type="paragraph" w:customStyle="1" w:styleId="125CB6F026F94EB1983E621C1ACBAF99">
    <w:name w:val="125CB6F026F94EB1983E621C1ACBAF99"/>
  </w:style>
  <w:style w:type="paragraph" w:customStyle="1" w:styleId="CBEDFE614E5247479621657507DB4316">
    <w:name w:val="CBEDFE614E5247479621657507DB4316"/>
  </w:style>
  <w:style w:type="paragraph" w:customStyle="1" w:styleId="D8E19C469D7A4E0D88798CB013F136F9">
    <w:name w:val="D8E19C469D7A4E0D88798CB013F136F9"/>
  </w:style>
  <w:style w:type="paragraph" w:customStyle="1" w:styleId="41B807CB029E4881A636CBAAA4182BB3">
    <w:name w:val="41B807CB029E4881A636CBAAA4182BB3"/>
  </w:style>
  <w:style w:type="paragraph" w:customStyle="1" w:styleId="83DA69DEDAD3408E8E3279B22AC8D918">
    <w:name w:val="83DA69DEDAD3408E8E3279B22AC8D918"/>
  </w:style>
  <w:style w:type="paragraph" w:customStyle="1" w:styleId="811CE731F05F40C9AA45BF73E8034DBD">
    <w:name w:val="811CE731F05F40C9AA45BF73E8034DBD"/>
  </w:style>
  <w:style w:type="paragraph" w:customStyle="1" w:styleId="74E2302EB32C412490CB826DDE40DF75">
    <w:name w:val="74E2302EB32C412490CB826DDE40DF75"/>
  </w:style>
  <w:style w:type="paragraph" w:customStyle="1" w:styleId="E95A33B8ADFF4E2289FF488F11FCE80C">
    <w:name w:val="E95A33B8ADFF4E2289FF488F11FCE80C"/>
  </w:style>
  <w:style w:type="paragraph" w:customStyle="1" w:styleId="759470BEA8054DE88AC67695F0E90109">
    <w:name w:val="759470BEA8054DE88AC67695F0E90109"/>
  </w:style>
  <w:style w:type="paragraph" w:customStyle="1" w:styleId="D1252902C1DA48FE81B9381263926157">
    <w:name w:val="D1252902C1DA48FE81B9381263926157"/>
  </w:style>
  <w:style w:type="paragraph" w:customStyle="1" w:styleId="1F0C67EFCB7E4ABF8ABECD862B604B82">
    <w:name w:val="1F0C67EFCB7E4ABF8ABECD862B604B82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ja-JP"/>
    </w:rPr>
  </w:style>
  <w:style w:type="paragraph" w:customStyle="1" w:styleId="2F90AD00085744C499038D1BEF3FE9E7">
    <w:name w:val="2F90AD00085744C499038D1BEF3FE9E7"/>
  </w:style>
  <w:style w:type="paragraph" w:customStyle="1" w:styleId="3CAE53503A824B20AB087AC7BDE8593A">
    <w:name w:val="3CAE53503A824B20AB087AC7BDE8593A"/>
  </w:style>
  <w:style w:type="paragraph" w:customStyle="1" w:styleId="08666525A8CE4CE5AD318BDEE9A82F1D">
    <w:name w:val="08666525A8CE4CE5AD318BDEE9A82F1D"/>
  </w:style>
  <w:style w:type="paragraph" w:customStyle="1" w:styleId="BF1070EB50E54B078F44BB9B05D870F2">
    <w:name w:val="BF1070EB50E54B078F44BB9B05D870F2"/>
  </w:style>
  <w:style w:type="paragraph" w:customStyle="1" w:styleId="0ECF32BE603C448EA2969E4707F24820">
    <w:name w:val="0ECF32BE603C448EA2969E4707F24820"/>
  </w:style>
  <w:style w:type="paragraph" w:customStyle="1" w:styleId="E6563A198DD34D52AD5610D0887CB38A">
    <w:name w:val="E6563A198DD34D52AD5610D0887CB38A"/>
  </w:style>
  <w:style w:type="paragraph" w:customStyle="1" w:styleId="43479A102A5D4748A6B876887ABF7403">
    <w:name w:val="43479A102A5D4748A6B876887ABF7403"/>
  </w:style>
  <w:style w:type="paragraph" w:customStyle="1" w:styleId="C247667EF1874576A0E4328F528CD334">
    <w:name w:val="C247667EF1874576A0E4328F528CD334"/>
  </w:style>
  <w:style w:type="paragraph" w:customStyle="1" w:styleId="B01572D2518D47588739BDA1EA20AA46">
    <w:name w:val="B01572D2518D47588739BDA1EA20AA46"/>
  </w:style>
  <w:style w:type="paragraph" w:customStyle="1" w:styleId="0E92F0C62F404B2DA556C199E9408F42">
    <w:name w:val="0E92F0C62F404B2DA556C199E9408F42"/>
  </w:style>
  <w:style w:type="paragraph" w:customStyle="1" w:styleId="4A7E1BDD61924E0D8D95B654CB29E715">
    <w:name w:val="4A7E1BDD61924E0D8D95B654CB29E715"/>
  </w:style>
  <w:style w:type="paragraph" w:customStyle="1" w:styleId="25195F2776F04C24B99DD9D3C68CA6FE">
    <w:name w:val="25195F2776F04C24B99DD9D3C68CA6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61B81-1D46-4768-A546-4387FB990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130</TotalTime>
  <Pages>3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Amba</dc:creator>
  <cp:keywords>FURRVELVET SPHYNX!</cp:keywords>
  <cp:lastModifiedBy>Microsoft account</cp:lastModifiedBy>
  <cp:revision>14</cp:revision>
  <cp:lastPrinted>2023-01-05T03:28:00Z</cp:lastPrinted>
  <dcterms:created xsi:type="dcterms:W3CDTF">2023-01-11T21:00:00Z</dcterms:created>
  <dcterms:modified xsi:type="dcterms:W3CDTF">2023-01-12T01:00:00Z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